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CD0AB" w14:textId="77777777" w:rsidR="00DD529D" w:rsidRPr="001C323C" w:rsidRDefault="00DD529D" w:rsidP="00193E75">
      <w:pPr>
        <w:pStyle w:val="Bodytext2861"/>
        <w:shd w:val="clear" w:color="auto" w:fill="auto"/>
        <w:tabs>
          <w:tab w:val="left" w:leader="underscore" w:pos="9062"/>
          <w:tab w:val="left" w:leader="underscore" w:pos="12110"/>
        </w:tabs>
        <w:spacing w:before="0" w:after="0" w:line="24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</w:p>
    <w:p w14:paraId="326DFD39" w14:textId="77777777" w:rsidR="008D3223" w:rsidRPr="001C323C" w:rsidRDefault="008D3223" w:rsidP="003D7147">
      <w:pPr>
        <w:pStyle w:val="Bodytext2861"/>
        <w:shd w:val="clear" w:color="auto" w:fill="auto"/>
        <w:tabs>
          <w:tab w:val="left" w:leader="underscore" w:pos="9062"/>
          <w:tab w:val="left" w:leader="underscore" w:pos="12110"/>
        </w:tabs>
        <w:spacing w:before="0"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1C323C">
        <w:rPr>
          <w:rFonts w:ascii="Times New Roman" w:hAnsi="Times New Roman" w:cs="Times New Roman"/>
          <w:b/>
          <w:sz w:val="18"/>
          <w:szCs w:val="18"/>
          <w:u w:val="single"/>
        </w:rPr>
        <w:t>LESSON PLAN DOCUMENT &amp; LESSON PLAN EXECUTION</w:t>
      </w:r>
    </w:p>
    <w:p w14:paraId="40984A06" w14:textId="297AFFBE" w:rsidR="008D3223" w:rsidRPr="005604A6" w:rsidRDefault="000C053C" w:rsidP="008D3223">
      <w:pPr>
        <w:pStyle w:val="Bodytext2861"/>
        <w:shd w:val="clear" w:color="auto" w:fill="auto"/>
        <w:tabs>
          <w:tab w:val="left" w:leader="underscore" w:pos="9062"/>
          <w:tab w:val="left" w:leader="underscore" w:pos="12110"/>
        </w:tabs>
        <w:spacing w:before="0" w:after="0" w:line="24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E5CED" wp14:editId="3E5C08F6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448425" cy="1238250"/>
                <wp:effectExtent l="0" t="0" r="28575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7AECB" w14:textId="114A0269" w:rsidR="008D3223" w:rsidRPr="001C323C" w:rsidRDefault="008D3223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Course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BE- MECHANICAL ENGINEERING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Academic Year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2019-2020</w:t>
                            </w:r>
                          </w:p>
                          <w:p w14:paraId="201983E8" w14:textId="2BE7F593" w:rsidR="008D3223" w:rsidRPr="001C323C" w:rsidRDefault="00D731DC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Subject Name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 w:rsidR="00100A9C" w:rsidRPr="001C32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69F7" w:rsidRPr="001C32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MECHATRONICS </w:t>
                            </w:r>
                            <w:r w:rsidR="00100A9C" w:rsidRPr="001C32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LABORATORY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Sem</w:t>
                            </w:r>
                            <w:r w:rsidR="008D3223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ester</w:t>
                            </w:r>
                            <w:r w:rsidR="008D3223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8D3223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C69F7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0DE61B33" w14:textId="7CC4CB63" w:rsidR="008D3223" w:rsidRPr="001C323C" w:rsidRDefault="008D3223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Subject Code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 w:rsidR="00100A9C" w:rsidRPr="001C323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69F7" w:rsidRPr="001C32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UDMC5PB</w:t>
                            </w:r>
                            <w:r w:rsidRPr="001C32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Group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4FAE24AE" w14:textId="24BB7DA4" w:rsidR="008D3223" w:rsidRPr="001C323C" w:rsidRDefault="008D3223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LP Prepared by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Mr.S.K.Krishnakumar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LP Approved by</w:t>
                            </w:r>
                            <w:r w:rsidR="0091031B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="00100A9C" w:rsidRPr="001C323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DR.R.RAJAVEL</w:t>
                            </w:r>
                          </w:p>
                          <w:p w14:paraId="66C2070B" w14:textId="136DC547" w:rsidR="008D3223" w:rsidRPr="001C323C" w:rsidRDefault="008D3223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Designation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Assistant Professor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Designation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Professor &amp;Head</w:t>
                            </w:r>
                          </w:p>
                          <w:p w14:paraId="3C95170D" w14:textId="5A8D9D35" w:rsidR="008D3223" w:rsidRPr="001C323C" w:rsidRDefault="008D3223" w:rsidP="008D322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Date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24.07.2019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Date</w:t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 xml:space="preserve">: </w:t>
                            </w:r>
                            <w:r w:rsidR="00100A9C" w:rsidRPr="001C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24.07.2019</w:t>
                            </w:r>
                          </w:p>
                          <w:p w14:paraId="3EA21056" w14:textId="77777777" w:rsidR="008D3223" w:rsidRPr="001C323C" w:rsidRDefault="008D3223" w:rsidP="008D322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A597913" w14:textId="77777777" w:rsidR="008D3223" w:rsidRDefault="008D3223" w:rsidP="008D32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E5CED" id="Rectangle 2" o:spid="_x0000_s1026" style="position:absolute;margin-left:456.55pt;margin-top:3.2pt;width:507.75pt;height:97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">
                <v:textbox>
                  <w:txbxContent>
                    <w:p w14:paraId="5297AECB" w14:textId="114A0269" w:rsidR="008D3223" w:rsidRPr="001C323C" w:rsidRDefault="008D3223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Course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BE- MECHANICAL ENGINEERING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Academic Year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2019-2020</w:t>
                      </w:r>
                    </w:p>
                    <w:p w14:paraId="201983E8" w14:textId="2BE7F593" w:rsidR="008D3223" w:rsidRPr="001C323C" w:rsidRDefault="00D731DC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Subject Name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:</w:t>
                      </w:r>
                      <w:r w:rsidR="00100A9C" w:rsidRPr="001C32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EC69F7" w:rsidRPr="001C32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MECHATRONICS </w:t>
                      </w:r>
                      <w:r w:rsidR="00100A9C" w:rsidRPr="001C32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LABORATORY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Sem</w:t>
                      </w:r>
                      <w:r w:rsidR="008D3223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ester</w:t>
                      </w:r>
                      <w:r w:rsidR="008D3223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="008D3223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: </w:t>
                      </w:r>
                      <w:r w:rsidR="00EC69F7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</w:t>
                      </w:r>
                    </w:p>
                    <w:p w14:paraId="0DE61B33" w14:textId="7CC4CB63" w:rsidR="008D3223" w:rsidRPr="001C323C" w:rsidRDefault="008D3223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Subject Code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:</w:t>
                      </w:r>
                      <w:r w:rsidR="00100A9C" w:rsidRPr="001C323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C69F7" w:rsidRPr="001C32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UDMC5PB</w:t>
                      </w:r>
                      <w:r w:rsidRPr="001C32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Group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</w:p>
                    <w:p w14:paraId="4FAE24AE" w14:textId="24BB7DA4" w:rsidR="008D3223" w:rsidRPr="001C323C" w:rsidRDefault="008D3223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LP Prepared by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Mr.S.K.Krishnakumar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LP Approved by</w:t>
                      </w:r>
                      <w:r w:rsidR="0091031B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:</w:t>
                      </w:r>
                      <w:r w:rsidR="00100A9C" w:rsidRPr="001C323C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DR.R.RAJAVEL</w:t>
                      </w:r>
                    </w:p>
                    <w:p w14:paraId="66C2070B" w14:textId="136DC547" w:rsidR="008D3223" w:rsidRPr="001C323C" w:rsidRDefault="008D3223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Designation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Assistant Professor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Designation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Professor &amp;Head</w:t>
                      </w:r>
                    </w:p>
                    <w:p w14:paraId="3C95170D" w14:textId="5A8D9D35" w:rsidR="008D3223" w:rsidRPr="001C323C" w:rsidRDefault="008D3223" w:rsidP="008D3223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Date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: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24.07.2019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Date</w:t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 xml:space="preserve">: </w:t>
                      </w:r>
                      <w:r w:rsidR="00100A9C" w:rsidRPr="001C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24.07.2019</w:t>
                      </w:r>
                    </w:p>
                    <w:p w14:paraId="3EA21056" w14:textId="77777777" w:rsidR="008D3223" w:rsidRPr="001C323C" w:rsidRDefault="008D3223" w:rsidP="008D322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A597913" w14:textId="77777777" w:rsidR="008D3223" w:rsidRDefault="008D3223" w:rsidP="008D3223"/>
                  </w:txbxContent>
                </v:textbox>
                <w10:wrap anchorx="margin"/>
              </v:rect>
            </w:pict>
          </mc:Fallback>
        </mc:AlternateContent>
      </w:r>
    </w:p>
    <w:p w14:paraId="2D5CAB9C" w14:textId="77777777" w:rsidR="008D3223" w:rsidRPr="005604A6" w:rsidRDefault="008D3223" w:rsidP="008D3223">
      <w:pPr>
        <w:rPr>
          <w:rFonts w:ascii="Times New Roman" w:hAnsi="Times New Roman" w:cs="Times New Roman"/>
        </w:rPr>
      </w:pPr>
    </w:p>
    <w:p w14:paraId="57305AEF" w14:textId="77777777" w:rsidR="008D3223" w:rsidRPr="005604A6" w:rsidRDefault="008D3223" w:rsidP="008D3223">
      <w:pPr>
        <w:rPr>
          <w:rFonts w:ascii="Times New Roman" w:hAnsi="Times New Roman" w:cs="Times New Roman"/>
        </w:rPr>
      </w:pPr>
    </w:p>
    <w:p w14:paraId="751D65CD" w14:textId="02D044EC" w:rsidR="008D3223" w:rsidRPr="005604A6" w:rsidRDefault="001C323C" w:rsidP="008D3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699FCBA8" wp14:editId="239ACB99">
                <wp:simplePos x="0" y="0"/>
                <wp:positionH relativeFrom="column">
                  <wp:posOffset>-3810</wp:posOffset>
                </wp:positionH>
                <wp:positionV relativeFrom="paragraph">
                  <wp:posOffset>100330</wp:posOffset>
                </wp:positionV>
                <wp:extent cx="6392545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2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D15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3pt;margin-top:7.9pt;width:503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cwHgIAADs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"/>
            </w:pict>
          </mc:Fallback>
        </mc:AlternateContent>
      </w:r>
    </w:p>
    <w:p w14:paraId="03D767A8" w14:textId="7288BD3A" w:rsidR="008D3223" w:rsidRPr="005604A6" w:rsidRDefault="008D3223" w:rsidP="008D3223">
      <w:pPr>
        <w:rPr>
          <w:rFonts w:ascii="Times New Roman" w:hAnsi="Times New Roman" w:cs="Times New Roman"/>
        </w:rPr>
      </w:pPr>
    </w:p>
    <w:p w14:paraId="79B04702" w14:textId="77777777" w:rsidR="005604A6" w:rsidRDefault="005604A6" w:rsidP="008D3223">
      <w:pPr>
        <w:spacing w:line="360" w:lineRule="auto"/>
        <w:rPr>
          <w:rFonts w:ascii="Times New Roman" w:hAnsi="Times New Roman" w:cs="Times New Roman"/>
          <w:b/>
        </w:rPr>
      </w:pPr>
    </w:p>
    <w:p w14:paraId="3E8999A4" w14:textId="77777777" w:rsidR="001C323C" w:rsidRDefault="001C323C" w:rsidP="008D3223">
      <w:pPr>
        <w:spacing w:line="360" w:lineRule="auto"/>
        <w:rPr>
          <w:rFonts w:ascii="Times New Roman" w:hAnsi="Times New Roman" w:cs="Times New Roman"/>
          <w:b/>
        </w:rPr>
      </w:pPr>
    </w:p>
    <w:p w14:paraId="4E48B06A" w14:textId="6BD0A652" w:rsidR="008D3223" w:rsidRPr="00B6272A" w:rsidRDefault="008D3223" w:rsidP="008D3223">
      <w:pPr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B6272A">
        <w:rPr>
          <w:rFonts w:ascii="Times New Roman" w:hAnsi="Times New Roman" w:cs="Times New Roman"/>
          <w:b/>
          <w:sz w:val="16"/>
          <w:szCs w:val="16"/>
        </w:rPr>
        <w:t>Learning Objective</w:t>
      </w:r>
      <w:r w:rsidRPr="00B6272A">
        <w:rPr>
          <w:rFonts w:ascii="Times New Roman" w:hAnsi="Times New Roman" w:cs="Times New Roman"/>
          <w:b/>
          <w:sz w:val="16"/>
          <w:szCs w:val="16"/>
        </w:rPr>
        <w:tab/>
        <w:t>:</w:t>
      </w:r>
      <w:r w:rsidR="00C1783A" w:rsidRPr="00C1783A">
        <w:t xml:space="preserve"> </w:t>
      </w:r>
      <w:r w:rsidR="00C1783A" w:rsidRPr="00C1783A">
        <w:rPr>
          <w:rFonts w:ascii="Times New Roman" w:hAnsi="Times New Roman" w:cs="Times New Roman"/>
          <w:b/>
          <w:sz w:val="16"/>
          <w:szCs w:val="16"/>
        </w:rPr>
        <w:t>To understand about the method of programming the microprocessor which enable the students to understand the concept of mechatronics</w:t>
      </w:r>
      <w:r w:rsidR="00C1783A">
        <w:rPr>
          <w:rFonts w:ascii="Times New Roman" w:hAnsi="Times New Roman" w:cs="Times New Roman"/>
          <w:b/>
          <w:sz w:val="16"/>
          <w:szCs w:val="16"/>
        </w:rPr>
        <w:t>.</w:t>
      </w:r>
    </w:p>
    <w:tbl>
      <w:tblPr>
        <w:tblW w:w="103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2798"/>
        <w:gridCol w:w="993"/>
        <w:gridCol w:w="1354"/>
        <w:gridCol w:w="1173"/>
        <w:gridCol w:w="1173"/>
        <w:gridCol w:w="1250"/>
        <w:gridCol w:w="965"/>
      </w:tblGrid>
      <w:tr w:rsidR="00CE346F" w:rsidRPr="005604A6" w14:paraId="433478EF" w14:textId="77777777" w:rsidTr="001C323C">
        <w:trPr>
          <w:trHeight w:val="243"/>
        </w:trPr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4BD5B" w14:textId="77777777" w:rsidR="00CE346F" w:rsidRPr="005604A6" w:rsidRDefault="00CE346F" w:rsidP="00B6272A">
            <w:pPr>
              <w:pStyle w:val="Bodytext304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LESSON PLAN DOCUMENT</w:t>
            </w:r>
          </w:p>
        </w:tc>
        <w:tc>
          <w:tcPr>
            <w:tcW w:w="3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126A6" w14:textId="77777777" w:rsidR="00CE346F" w:rsidRPr="005604A6" w:rsidRDefault="00CE346F" w:rsidP="00B6272A">
            <w:pPr>
              <w:pStyle w:val="Bodytext304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LESSON PLAN EXECUTION</w:t>
            </w:r>
          </w:p>
        </w:tc>
      </w:tr>
      <w:tr w:rsidR="00CE346F" w:rsidRPr="005604A6" w14:paraId="6018F746" w14:textId="77777777" w:rsidTr="001C323C">
        <w:trPr>
          <w:trHeight w:val="56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03F5E" w14:textId="77777777" w:rsidR="00CE346F" w:rsidRPr="005604A6" w:rsidRDefault="00CE346F" w:rsidP="00B6272A">
            <w:pPr>
              <w:pStyle w:val="Bodytext3030"/>
              <w:shd w:val="clear" w:color="auto" w:fill="auto"/>
              <w:spacing w:line="240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S. No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BCB1F" w14:textId="77777777" w:rsidR="00CE346F" w:rsidRPr="005604A6" w:rsidRDefault="00CE346F" w:rsidP="00B6272A">
            <w:pPr>
              <w:pStyle w:val="Bodytext2940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5604A6">
              <w:rPr>
                <w:rFonts w:ascii="Times New Roman" w:hAnsi="Times New Roman" w:cs="Times New Roman"/>
              </w:rPr>
              <w:t>Topics to be covered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C332A" w14:textId="77777777" w:rsidR="00CE346F" w:rsidRPr="005604A6" w:rsidRDefault="00CE346F" w:rsidP="00B6272A">
            <w:pPr>
              <w:pStyle w:val="Bodytext30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Time (Hr)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38FFF" w14:textId="77777777" w:rsidR="00CE346F" w:rsidRPr="005604A6" w:rsidRDefault="00CE346F" w:rsidP="00B6272A">
            <w:pPr>
              <w:pStyle w:val="Bodytext30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Teaching Method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81D41" w14:textId="77777777" w:rsidR="00CE346F" w:rsidRPr="005604A6" w:rsidRDefault="00CE346F" w:rsidP="00B6272A">
            <w:pPr>
              <w:pStyle w:val="Bodytext30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Flipped Class Activity (FCA)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70495" w14:textId="77777777" w:rsidR="00975155" w:rsidRDefault="00CE346F" w:rsidP="00B6272A">
            <w:pPr>
              <w:pStyle w:val="Bodytext30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Start</w:t>
            </w:r>
            <w:r w:rsidR="009751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  <w:p w14:paraId="0D5783ED" w14:textId="77777777" w:rsidR="00CE346F" w:rsidRPr="005604A6" w:rsidRDefault="00975155" w:rsidP="00B6272A">
            <w:pPr>
              <w:pStyle w:val="Bodytext30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 hrs)</w:t>
            </w:r>
            <w:r w:rsidR="00FD32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CCC9F" w14:textId="77777777" w:rsidR="00975155" w:rsidRDefault="00CE346F" w:rsidP="00B6272A">
            <w:pPr>
              <w:pStyle w:val="Bodytext304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</w:t>
            </w:r>
            <w:r w:rsidR="009751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  <w:p w14:paraId="75F2F26F" w14:textId="77777777" w:rsidR="00CE346F" w:rsidRPr="005604A6" w:rsidRDefault="00975155" w:rsidP="00B6272A">
            <w:pPr>
              <w:pStyle w:val="Bodytext304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 hrs)</w:t>
            </w:r>
            <w:r w:rsidR="00FD32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B8423" w14:textId="77777777" w:rsidR="00CE346F" w:rsidRPr="005604A6" w:rsidRDefault="00CE346F" w:rsidP="00B6272A">
            <w:pPr>
              <w:pStyle w:val="Bodytext304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4A6">
              <w:rPr>
                <w:rFonts w:ascii="Times New Roman" w:hAnsi="Times New Roman" w:cs="Times New Roman"/>
                <w:sz w:val="20"/>
                <w:szCs w:val="20"/>
              </w:rPr>
              <w:t>Signature</w:t>
            </w:r>
          </w:p>
        </w:tc>
      </w:tr>
      <w:tr w:rsidR="00B6272A" w:rsidRPr="005604A6" w14:paraId="396FF94B" w14:textId="77777777" w:rsidTr="00164F4B">
        <w:trPr>
          <w:trHeight w:val="29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319FD" w14:textId="1446A9D7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8C56C" w14:textId="4FC17E80" w:rsidR="00B6272A" w:rsidRPr="00B6272A" w:rsidRDefault="00F10D18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Introduction &amp;precautions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A70CA" w14:textId="533A0E6E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bCs/>
                <w:spacing w:val="-1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5C3D4" w14:textId="754866B4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bCs/>
                <w:spacing w:val="-1"/>
                <w:sz w:val="16"/>
                <w:szCs w:val="16"/>
              </w:rPr>
              <w:t>WB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6A30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97666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FF0B6" w14:textId="77777777" w:rsidR="00B6272A" w:rsidRPr="005604A6" w:rsidRDefault="00B6272A" w:rsidP="00B6272A">
            <w:pPr>
              <w:ind w:right="9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23ECC" w14:textId="77777777" w:rsidR="00B6272A" w:rsidRPr="005604A6" w:rsidRDefault="00B6272A" w:rsidP="00B6272A">
            <w:pPr>
              <w:ind w:right="9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629F" w:rsidRPr="005604A6" w14:paraId="68E5DE49" w14:textId="77777777" w:rsidTr="00164F4B">
        <w:trPr>
          <w:trHeight w:val="269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B7C47" w14:textId="7598F1F0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B74F5" w14:textId="76853FFC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Study of hydraulic symbols &amp; components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28137" w14:textId="4A86F0A2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40D40" w14:textId="35CA4A9F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D03E1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A87FC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F9FB2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E3EA3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629F" w:rsidRPr="005604A6" w14:paraId="47A779DB" w14:textId="77777777" w:rsidTr="00164F4B">
        <w:trPr>
          <w:trHeight w:val="42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D8603" w14:textId="2C9D9273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B05B8" w14:textId="4F19029F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 xml:space="preserve">Reading the Hydraulics </w:t>
            </w:r>
            <w:r w:rsidR="00127C38" w:rsidRPr="0026629F">
              <w:rPr>
                <w:rFonts w:ascii="Times New Roman" w:hAnsi="Times New Roman" w:cs="Times New Roman"/>
                <w:sz w:val="16"/>
                <w:szCs w:val="16"/>
              </w:rPr>
              <w:t xml:space="preserve">circuits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73B83" w14:textId="34E8B6A2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2D800" w14:textId="5EB34150" w:rsidR="0026629F" w:rsidRPr="00B6272A" w:rsidRDefault="0026629F" w:rsidP="002662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52F73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A1223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6ADDF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8FFBB" w14:textId="77777777" w:rsidR="0026629F" w:rsidRPr="005604A6" w:rsidRDefault="0026629F" w:rsidP="002662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7CF475FE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AA6FD" w14:textId="1DDD7973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52F58" w14:textId="283B770C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Setting pressure of the hydraulic power pack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6317D" w14:textId="23F9B428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55F41" w14:textId="3D81261E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40819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7657F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D9EBE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F9E31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53A0C7A7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F9A51" w14:textId="1EA02098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FF7CE" w14:textId="6A40B074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Operation of a single acting cylinder using 3/2 spring return DCV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286A2" w14:textId="63A1953B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3C4CE" w14:textId="48E6F4AA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1BF0B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AE94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4494B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CAFCB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11F5285E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82164" w14:textId="5F450B60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5DD5B" w14:textId="53B62BF7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Operation of a double acting cylinder using 3/2 hand lever operated DCV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9D8B4" w14:textId="7E8B1C22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B59EB" w14:textId="39C34F32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54EC2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B3FC5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A337E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65B30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751D7AB8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A4F28" w14:textId="14C1FAF9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B5D10" w14:textId="461D3A5D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Operation of a double acting cylinder using memory valve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E1D1C" w14:textId="7031690E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F7D08" w14:textId="32982F4E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C8F26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C663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A3BC7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3F512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0E50CD8F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0FABE" w14:textId="135B887F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03220" w14:textId="1A3510AD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Automatic Operation of a double acting cylinder using limit switches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FD889" w14:textId="6D760461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2AA42" w14:textId="6392FD83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A5915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82976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B5B80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209DA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16A033B5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6BD48" w14:textId="19148999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874B4" w14:textId="0580A7DF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Operation of a double acting cylinder using pilot operated spring returned 4/2 DCV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21FD8" w14:textId="517BC702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C5E15" w14:textId="148E8653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249CF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65F8C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C2D10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9A949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2F823657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0EDFD" w14:textId="3AC3D586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6B662" w14:textId="54299C42" w:rsidR="00B6272A" w:rsidRPr="00B6272A" w:rsidRDefault="0026629F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>Speed control of double acting cylinder using flow control valve (Meter in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&amp;out</w:t>
            </w:r>
            <w:r w:rsidRPr="0026629F">
              <w:rPr>
                <w:rFonts w:ascii="Times New Roman" w:hAnsi="Times New Roman" w:cs="Times New Roman"/>
                <w:sz w:val="16"/>
                <w:szCs w:val="16"/>
              </w:rPr>
              <w:t xml:space="preserve"> circuit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FC5A3" w14:textId="7DC48398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DD7C1" w14:textId="76F96649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AE347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DDE4E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62310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BF6A7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4E038F94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3FA54" w14:textId="58D5F953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76E7D" w14:textId="461B9FA3" w:rsidR="00B6272A" w:rsidRPr="00B6272A" w:rsidRDefault="0028656B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56B">
              <w:rPr>
                <w:rFonts w:ascii="Times New Roman" w:hAnsi="Times New Roman" w:cs="Times New Roman"/>
                <w:sz w:val="16"/>
                <w:szCs w:val="16"/>
              </w:rPr>
              <w:t>Multiple cylinders operation normal sequencing (Two cylinders –A+ B+ A- B-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6828F" w14:textId="382438DF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B76ED" w14:textId="60A69881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E26CF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39C54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12725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78E1D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1C353AF2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83571" w14:textId="7235705E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6E40D" w14:textId="139504E9" w:rsidR="00B6272A" w:rsidRPr="00B6272A" w:rsidRDefault="0028656B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56B">
              <w:rPr>
                <w:rFonts w:ascii="Times New Roman" w:hAnsi="Times New Roman" w:cs="Times New Roman"/>
                <w:sz w:val="16"/>
                <w:szCs w:val="16"/>
              </w:rPr>
              <w:t>Operation of a single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&amp; double</w:t>
            </w:r>
            <w:r w:rsidRPr="0028656B">
              <w:rPr>
                <w:rFonts w:ascii="Times New Roman" w:hAnsi="Times New Roman" w:cs="Times New Roman"/>
                <w:sz w:val="16"/>
                <w:szCs w:val="16"/>
              </w:rPr>
              <w:t xml:space="preserve"> acting cylinder using single solenoid valve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7A2CF" w14:textId="32DB2BAF" w:rsidR="00B6272A" w:rsidRPr="00B6272A" w:rsidRDefault="00F10D18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DC21B" w14:textId="09482726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C56A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5447E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19155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13183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72A" w:rsidRPr="005604A6" w14:paraId="1F7F902B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23CD0" w14:textId="30128425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3D500" w14:textId="51A092E8" w:rsidR="00B6272A" w:rsidRPr="00B6272A" w:rsidRDefault="0028656B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56B">
              <w:rPr>
                <w:rFonts w:ascii="Times New Roman" w:hAnsi="Times New Roman" w:cs="Times New Roman"/>
                <w:sz w:val="16"/>
                <w:szCs w:val="16"/>
              </w:rPr>
              <w:t>Operation of a double acting cylinder using double solenoid valve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F27E3" w14:textId="1311CAEE" w:rsidR="00B6272A" w:rsidRPr="00B6272A" w:rsidRDefault="00F10D18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9DC80" w14:textId="7C4F8C28" w:rsidR="00B6272A" w:rsidRPr="00B6272A" w:rsidRDefault="00B6272A" w:rsidP="00B6272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CD45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B1681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B00DE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D32B8" w14:textId="77777777" w:rsidR="00B6272A" w:rsidRPr="005604A6" w:rsidRDefault="00B6272A" w:rsidP="00B627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0D18" w:rsidRPr="005604A6" w14:paraId="7801C296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DDBC9" w14:textId="7BB44596" w:rsidR="00F10D18" w:rsidRPr="00B6272A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581C9" w14:textId="3F2C26E1" w:rsidR="00F10D18" w:rsidRPr="0028656B" w:rsidRDefault="00F10D18" w:rsidP="00F10D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656B">
              <w:rPr>
                <w:rFonts w:ascii="Times New Roman" w:hAnsi="Times New Roman" w:cs="Times New Roman"/>
                <w:sz w:val="16"/>
                <w:szCs w:val="16"/>
              </w:rPr>
              <w:t>Multiple cylinders normal sequencing operation (Two cylinders –A+ B+ A- B-) using electro pneumatic circui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0FF12" w14:textId="6A47589F" w:rsidR="00F10D18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6238A" w14:textId="172790E8" w:rsidR="00F10D18" w:rsidRPr="00B6272A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E4259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40250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97075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C1796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0D18" w:rsidRPr="005604A6" w14:paraId="5C9A5153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86B5E" w14:textId="459986AC" w:rsidR="00F10D18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BEC10" w14:textId="200BDD50" w:rsidR="00F10D18" w:rsidRPr="0028656B" w:rsidRDefault="00F10D18" w:rsidP="00F10D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0D18">
              <w:rPr>
                <w:rFonts w:ascii="Times New Roman" w:hAnsi="Times New Roman" w:cs="Times New Roman"/>
                <w:sz w:val="16"/>
                <w:szCs w:val="16"/>
              </w:rPr>
              <w:t>Architecture of language programming of 8086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t xml:space="preserve"> </w:t>
            </w:r>
            <w:r w:rsidRPr="00F10D18">
              <w:rPr>
                <w:rFonts w:ascii="Times New Roman" w:hAnsi="Times New Roman" w:cs="Times New Roman"/>
                <w:sz w:val="16"/>
                <w:szCs w:val="16"/>
              </w:rPr>
              <w:t>Architecture of 8051 Microcontroller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BDF68" w14:textId="02360D19" w:rsidR="00F10D18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65818" w14:textId="63EED372" w:rsidR="00F10D18" w:rsidRPr="00B6272A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E7D37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6816C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FC8EE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C0AE1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0D18" w:rsidRPr="005604A6" w14:paraId="45B3A86F" w14:textId="77777777" w:rsidTr="00164F4B">
        <w:trPr>
          <w:trHeight w:val="41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FC4B8" w14:textId="0D199079" w:rsidR="00F10D18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A6D5C" w14:textId="5F736CC6" w:rsidR="00F10D18" w:rsidRPr="00F10D18" w:rsidRDefault="00F10D18" w:rsidP="00F10D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0D18">
              <w:rPr>
                <w:rFonts w:ascii="Times New Roman" w:hAnsi="Times New Roman" w:cs="Times New Roman"/>
                <w:sz w:val="16"/>
                <w:szCs w:val="16"/>
              </w:rPr>
              <w:t>Stepper motor interface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t xml:space="preserve"> </w:t>
            </w:r>
            <w:r w:rsidRPr="00F10D18">
              <w:rPr>
                <w:rFonts w:ascii="Times New Roman" w:hAnsi="Times New Roman" w:cs="Times New Roman"/>
                <w:sz w:val="16"/>
                <w:szCs w:val="16"/>
              </w:rPr>
              <w:t>Multi Process Station-Flow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t xml:space="preserve"> </w:t>
            </w:r>
            <w:r w:rsidRPr="00F10D18">
              <w:rPr>
                <w:rFonts w:ascii="Times New Roman" w:hAnsi="Times New Roman" w:cs="Times New Roman"/>
                <w:sz w:val="16"/>
                <w:szCs w:val="16"/>
              </w:rPr>
              <w:t>Speed control of DC motor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223D5" w14:textId="448C1783" w:rsidR="00F10D18" w:rsidRDefault="007B5CAF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bookmarkStart w:id="0" w:name="_GoBack"/>
            <w:bookmarkEnd w:id="0"/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5922D" w14:textId="5C329AF9" w:rsidR="00F10D18" w:rsidRPr="00B6272A" w:rsidRDefault="00F10D18" w:rsidP="00F10D1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6272A">
              <w:rPr>
                <w:rFonts w:ascii="Times New Roman" w:hAnsi="Times New Roman"/>
                <w:sz w:val="16"/>
                <w:szCs w:val="16"/>
              </w:rPr>
              <w:t>Practical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57C1F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79ECE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4341B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FBF89" w14:textId="77777777" w:rsidR="00F10D18" w:rsidRPr="005604A6" w:rsidRDefault="00F10D18" w:rsidP="00F10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6F9D41E" w14:textId="77777777" w:rsidR="00911004" w:rsidRPr="00B6272A" w:rsidRDefault="00911004" w:rsidP="008D3223">
      <w:pPr>
        <w:rPr>
          <w:rFonts w:ascii="Times New Roman" w:hAnsi="Times New Roman" w:cs="Times New Roman"/>
          <w:sz w:val="14"/>
          <w:szCs w:val="20"/>
        </w:rPr>
      </w:pPr>
    </w:p>
    <w:p w14:paraId="13F0A3E1" w14:textId="6843E9CC" w:rsidR="00FC6E72" w:rsidRPr="00B6272A" w:rsidRDefault="008D3223" w:rsidP="008D3223">
      <w:pPr>
        <w:rPr>
          <w:rFonts w:ascii="Times New Roman" w:hAnsi="Times New Roman" w:cs="Times New Roman"/>
          <w:sz w:val="14"/>
          <w:szCs w:val="20"/>
        </w:rPr>
      </w:pPr>
      <w:r w:rsidRPr="00B6272A">
        <w:rPr>
          <w:rFonts w:ascii="Times New Roman" w:hAnsi="Times New Roman" w:cs="Times New Roman"/>
          <w:sz w:val="14"/>
          <w:szCs w:val="20"/>
        </w:rPr>
        <w:t>*Teaching Method – WB- White Board,</w:t>
      </w:r>
      <w:r w:rsidR="002A4EAE" w:rsidRPr="00B6272A">
        <w:rPr>
          <w:rFonts w:ascii="Times New Roman" w:hAnsi="Times New Roman" w:cs="Times New Roman"/>
          <w:sz w:val="14"/>
          <w:szCs w:val="20"/>
        </w:rPr>
        <w:t xml:space="preserve"> </w:t>
      </w:r>
      <w:r w:rsidR="00CE346F" w:rsidRPr="00B6272A">
        <w:rPr>
          <w:rFonts w:ascii="Times New Roman" w:hAnsi="Times New Roman" w:cs="Times New Roman"/>
          <w:sz w:val="14"/>
          <w:szCs w:val="20"/>
        </w:rPr>
        <w:t>Computer Assisted Teaching (CAT), Field Study</w:t>
      </w:r>
    </w:p>
    <w:p w14:paraId="11CBB0E7" w14:textId="77777777" w:rsidR="00FC6E72" w:rsidRPr="00B6272A" w:rsidRDefault="00FC6E72" w:rsidP="008D3223">
      <w:pPr>
        <w:rPr>
          <w:rFonts w:ascii="Times New Roman" w:hAnsi="Times New Roman" w:cs="Times New Roman"/>
          <w:sz w:val="14"/>
          <w:szCs w:val="20"/>
        </w:rPr>
      </w:pPr>
      <w:r w:rsidRPr="00B6272A">
        <w:rPr>
          <w:rFonts w:ascii="Times New Roman" w:hAnsi="Times New Roman" w:cs="Times New Roman"/>
          <w:sz w:val="14"/>
          <w:szCs w:val="20"/>
        </w:rPr>
        <w:t># Flipped Class Activity – Product/Process demo,Group Discussion, Quiz, MCQ, Animation/Simulation Video, NPTEL Video,</w:t>
      </w:r>
    </w:p>
    <w:p w14:paraId="4E4E504E" w14:textId="77777777" w:rsidR="00FC6E72" w:rsidRPr="00B6272A" w:rsidRDefault="00FC6E72" w:rsidP="008D3223">
      <w:pPr>
        <w:rPr>
          <w:rFonts w:ascii="Times New Roman" w:hAnsi="Times New Roman" w:cs="Times New Roman"/>
          <w:sz w:val="14"/>
          <w:szCs w:val="20"/>
        </w:rPr>
      </w:pPr>
      <w:r w:rsidRPr="00B6272A">
        <w:rPr>
          <w:rFonts w:ascii="Times New Roman" w:hAnsi="Times New Roman" w:cs="Times New Roman"/>
          <w:sz w:val="14"/>
          <w:szCs w:val="20"/>
        </w:rPr>
        <w:t>Video Conf /Virtual Class, Field study, Group Assignment with Web Exploration, Mini-Project,etc.,</w:t>
      </w:r>
    </w:p>
    <w:p w14:paraId="13A4C66B" w14:textId="1C0D6DDB" w:rsidR="008D3223" w:rsidRPr="00B6272A" w:rsidRDefault="007759B2" w:rsidP="008D3223">
      <w:pPr>
        <w:rPr>
          <w:rFonts w:ascii="Times New Roman" w:hAnsi="Times New Roman" w:cs="Times New Roman"/>
          <w:b/>
          <w:sz w:val="16"/>
          <w:szCs w:val="16"/>
        </w:rPr>
      </w:pPr>
      <w:r w:rsidRPr="00B6272A">
        <w:rPr>
          <w:rFonts w:ascii="Times New Roman" w:hAnsi="Times New Roman" w:cs="Times New Roman"/>
          <w:b/>
          <w:sz w:val="16"/>
          <w:szCs w:val="16"/>
        </w:rPr>
        <w:t>Textbooks</w:t>
      </w:r>
      <w:r w:rsidR="008D3223" w:rsidRPr="00B6272A">
        <w:rPr>
          <w:rFonts w:ascii="Times New Roman" w:hAnsi="Times New Roman" w:cs="Times New Roman"/>
          <w:b/>
          <w:sz w:val="16"/>
          <w:szCs w:val="16"/>
        </w:rPr>
        <w:t xml:space="preserve"> and Reference books are as given in syllabus.</w:t>
      </w:r>
    </w:p>
    <w:p w14:paraId="32F8ADE4" w14:textId="3C41E6AB" w:rsidR="001C736F" w:rsidRPr="007759B2" w:rsidRDefault="000D266B" w:rsidP="008D3223">
      <w:pPr>
        <w:rPr>
          <w:rFonts w:ascii="Times New Roman" w:hAnsi="Times New Roman" w:cs="Times New Roman"/>
          <w:sz w:val="16"/>
          <w:szCs w:val="16"/>
        </w:rPr>
      </w:pPr>
      <w:r w:rsidRPr="00B6272A">
        <w:rPr>
          <w:rFonts w:ascii="Times New Roman" w:hAnsi="Times New Roman" w:cs="Times New Roman"/>
          <w:sz w:val="16"/>
          <w:szCs w:val="16"/>
        </w:rPr>
        <w:t>Note: Min. 1 hour and Max. 2 hours only can be allotted in the hour column against the topics to be covered.</w:t>
      </w:r>
    </w:p>
    <w:p w14:paraId="0933D9D9" w14:textId="2514D9A4" w:rsidR="00AE0E38" w:rsidRPr="00B6272A" w:rsidRDefault="001C323C" w:rsidP="00AE0E38">
      <w:pPr>
        <w:tabs>
          <w:tab w:val="left" w:pos="285"/>
        </w:tabs>
        <w:ind w:right="-36"/>
        <w:rPr>
          <w:rFonts w:ascii="Times New Roman" w:hAnsi="Times New Roman" w:cs="Times New Roman"/>
          <w:b/>
          <w:sz w:val="12"/>
          <w:szCs w:val="12"/>
        </w:rPr>
      </w:pPr>
      <w:r w:rsidRPr="00B6272A">
        <w:rPr>
          <w:rFonts w:ascii="Times New Roman" w:hAnsi="Times New Roman" w:cs="Times New Roman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4EAE3" wp14:editId="704165CC">
                <wp:simplePos x="0" y="0"/>
                <wp:positionH relativeFrom="column">
                  <wp:posOffset>55245</wp:posOffset>
                </wp:positionH>
                <wp:positionV relativeFrom="paragraph">
                  <wp:posOffset>117475</wp:posOffset>
                </wp:positionV>
                <wp:extent cx="6353810" cy="352425"/>
                <wp:effectExtent l="0" t="0" r="2794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81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7628F" w14:textId="77777777" w:rsidR="00AE0E38" w:rsidRPr="00B6272A" w:rsidRDefault="00AE0E38" w:rsidP="00AE0E3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Planned hours</w:t>
                            </w: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ab/>
                              <w:t>:</w:t>
                            </w:r>
                            <w:r w:rsidR="00224967"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                                        </w:t>
                            </w: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Executed hours:</w:t>
                            </w:r>
                            <w:r w:rsidR="00224967"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 xml:space="preserve">                                    </w:t>
                            </w: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Variance</w:t>
                            </w: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ab/>
                              <w:t>:</w:t>
                            </w:r>
                          </w:p>
                          <w:p w14:paraId="33DCBEDF" w14:textId="267C4820" w:rsidR="00AE0E38" w:rsidRPr="00B6272A" w:rsidRDefault="00AE0E38" w:rsidP="00AE0E3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Justification</w:t>
                            </w:r>
                            <w:r w:rsidRPr="00B6272A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ab/>
                              <w:t>:</w:t>
                            </w:r>
                          </w:p>
                          <w:p w14:paraId="36935052" w14:textId="77777777" w:rsidR="001C736F" w:rsidRPr="00B6272A" w:rsidRDefault="001C736F" w:rsidP="00AE0E3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</w:p>
                          <w:p w14:paraId="4C7D356D" w14:textId="77777777" w:rsidR="001C736F" w:rsidRDefault="001C736F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7A77760E" w14:textId="77777777" w:rsidR="001C736F" w:rsidRDefault="001C736F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53F8E0A9" w14:textId="77777777" w:rsidR="001C736F" w:rsidRDefault="001C736F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0DCF8AB0" w14:textId="77777777" w:rsidR="00AE0E38" w:rsidRDefault="00AE0E38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6E084CDD" w14:textId="77777777" w:rsidR="00AE0E38" w:rsidRDefault="00AE0E38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14:paraId="4F79ACB3" w14:textId="77777777" w:rsidR="00AE0E38" w:rsidRPr="00AE0E38" w:rsidRDefault="00AE0E38" w:rsidP="00AE0E38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4EAE3" id="Rectangle 4" o:spid="_x0000_s1027" style="position:absolute;margin-left:4.35pt;margin-top:9.25pt;width:500.3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" fillcolor="white [3201]" strokecolor="black [3200]" strokeweight="2pt">
                <v:path arrowok="t"/>
                <v:textbox>
                  <w:txbxContent>
                    <w:p w14:paraId="1B87628F" w14:textId="77777777" w:rsidR="00AE0E38" w:rsidRPr="00B6272A" w:rsidRDefault="00AE0E38" w:rsidP="00AE0E38">
                      <w:pP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Planned hours</w:t>
                      </w: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ab/>
                        <w:t>:</w:t>
                      </w:r>
                      <w:r w:rsidR="00224967"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                                        </w:t>
                      </w: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Executed hours:</w:t>
                      </w:r>
                      <w:r w:rsidR="00224967"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 xml:space="preserve">                                    </w:t>
                      </w: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Variance</w:t>
                      </w: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ab/>
                        <w:t>:</w:t>
                      </w:r>
                    </w:p>
                    <w:p w14:paraId="33DCBEDF" w14:textId="267C4820" w:rsidR="00AE0E38" w:rsidRPr="00B6272A" w:rsidRDefault="00AE0E38" w:rsidP="00AE0E38">
                      <w:pP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Justification</w:t>
                      </w:r>
                      <w:r w:rsidRPr="00B6272A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ab/>
                        <w:t>:</w:t>
                      </w:r>
                    </w:p>
                    <w:p w14:paraId="36935052" w14:textId="77777777" w:rsidR="001C736F" w:rsidRPr="00B6272A" w:rsidRDefault="001C736F" w:rsidP="00AE0E38">
                      <w:pP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</w:p>
                    <w:p w14:paraId="4C7D356D" w14:textId="77777777" w:rsidR="001C736F" w:rsidRDefault="001C736F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7A77760E" w14:textId="77777777" w:rsidR="001C736F" w:rsidRDefault="001C736F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53F8E0A9" w14:textId="77777777" w:rsidR="001C736F" w:rsidRDefault="001C736F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0DCF8AB0" w14:textId="77777777" w:rsidR="00AE0E38" w:rsidRDefault="00AE0E38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6E084CDD" w14:textId="77777777" w:rsidR="00AE0E38" w:rsidRDefault="00AE0E38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14:paraId="4F79ACB3" w14:textId="77777777" w:rsidR="00AE0E38" w:rsidRPr="00AE0E38" w:rsidRDefault="00AE0E38" w:rsidP="00AE0E38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0E38" w:rsidRPr="00B6272A">
        <w:rPr>
          <w:rFonts w:ascii="Times New Roman" w:hAnsi="Times New Roman" w:cs="Times New Roman"/>
          <w:b/>
          <w:sz w:val="16"/>
          <w:szCs w:val="12"/>
        </w:rPr>
        <w:t>Justification for variance in Lesson plan</w:t>
      </w:r>
      <w:r w:rsidR="00224967" w:rsidRPr="00B6272A">
        <w:rPr>
          <w:rFonts w:ascii="Times New Roman" w:hAnsi="Times New Roman" w:cs="Times New Roman"/>
          <w:b/>
          <w:sz w:val="16"/>
          <w:szCs w:val="12"/>
        </w:rPr>
        <w:t>:</w:t>
      </w:r>
    </w:p>
    <w:p w14:paraId="25392164" w14:textId="1909B942" w:rsidR="000D266B" w:rsidRPr="00B6272A" w:rsidRDefault="00AE0E38" w:rsidP="00AE0E38">
      <w:pPr>
        <w:ind w:right="-36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B6272A">
        <w:rPr>
          <w:rFonts w:ascii="Times New Roman" w:hAnsi="Times New Roman" w:cs="Times New Roman"/>
          <w:sz w:val="12"/>
          <w:szCs w:val="12"/>
        </w:rPr>
        <w:tab/>
      </w:r>
    </w:p>
    <w:p w14:paraId="1BC2BEB7" w14:textId="77777777" w:rsidR="000D266B" w:rsidRPr="00B6272A" w:rsidRDefault="000D266B" w:rsidP="008D3223">
      <w:pPr>
        <w:ind w:right="-36"/>
        <w:jc w:val="right"/>
        <w:rPr>
          <w:rFonts w:ascii="Times New Roman" w:hAnsi="Times New Roman" w:cs="Times New Roman"/>
          <w:sz w:val="12"/>
          <w:szCs w:val="12"/>
        </w:rPr>
      </w:pPr>
    </w:p>
    <w:p w14:paraId="191B2D9A" w14:textId="77777777" w:rsidR="00DD529D" w:rsidRDefault="00DD529D" w:rsidP="008D3223">
      <w:pPr>
        <w:ind w:right="-36"/>
        <w:jc w:val="right"/>
        <w:rPr>
          <w:rFonts w:ascii="Times New Roman" w:hAnsi="Times New Roman" w:cs="Times New Roman"/>
          <w:sz w:val="20"/>
          <w:szCs w:val="20"/>
        </w:rPr>
      </w:pPr>
    </w:p>
    <w:p w14:paraId="466EC693" w14:textId="77777777" w:rsidR="001C323C" w:rsidRDefault="001C323C" w:rsidP="001C323C">
      <w:pPr>
        <w:tabs>
          <w:tab w:val="left" w:pos="6300"/>
        </w:tabs>
        <w:ind w:right="-3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</w:p>
    <w:p w14:paraId="7C4FC51D" w14:textId="77777777" w:rsidR="001C323C" w:rsidRDefault="001C323C" w:rsidP="001C323C">
      <w:pPr>
        <w:tabs>
          <w:tab w:val="left" w:pos="6300"/>
        </w:tabs>
        <w:ind w:right="-3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</w:p>
    <w:p w14:paraId="10EABAE6" w14:textId="17882C51" w:rsidR="001C323C" w:rsidRPr="001C323C" w:rsidRDefault="001C323C" w:rsidP="001C323C">
      <w:pPr>
        <w:tabs>
          <w:tab w:val="left" w:pos="6300"/>
        </w:tabs>
        <w:ind w:right="-3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 w:rsidRPr="001C323C">
        <w:rPr>
          <w:rFonts w:ascii="Times New Roman" w:hAnsi="Times New Roman" w:cs="Times New Roman"/>
          <w:b/>
          <w:sz w:val="16"/>
          <w:szCs w:val="16"/>
        </w:rPr>
        <w:t>Monitored by DEAN/HOD/Course in Charge</w:t>
      </w:r>
    </w:p>
    <w:p w14:paraId="42B12C7C" w14:textId="77777777" w:rsidR="00AE0E38" w:rsidRDefault="00AE0E38" w:rsidP="008D3223">
      <w:pPr>
        <w:ind w:right="-36"/>
        <w:jc w:val="right"/>
        <w:rPr>
          <w:rFonts w:ascii="Times New Roman" w:hAnsi="Times New Roman" w:cs="Times New Roman"/>
          <w:sz w:val="20"/>
          <w:szCs w:val="20"/>
        </w:rPr>
      </w:pPr>
    </w:p>
    <w:p w14:paraId="22046C16" w14:textId="2ABE3EB3" w:rsidR="00AE0E38" w:rsidRDefault="00AE0E38" w:rsidP="008D3223">
      <w:pPr>
        <w:ind w:right="-36"/>
        <w:jc w:val="right"/>
        <w:rPr>
          <w:rFonts w:ascii="Times New Roman" w:hAnsi="Times New Roman" w:cs="Times New Roman"/>
          <w:sz w:val="20"/>
          <w:szCs w:val="20"/>
        </w:rPr>
      </w:pPr>
    </w:p>
    <w:p w14:paraId="5F783556" w14:textId="77777777" w:rsidR="00193E75" w:rsidRDefault="00193E75" w:rsidP="008D3223">
      <w:pPr>
        <w:ind w:right="-36"/>
        <w:jc w:val="right"/>
        <w:rPr>
          <w:rFonts w:ascii="Times New Roman" w:hAnsi="Times New Roman" w:cs="Times New Roman"/>
          <w:sz w:val="20"/>
          <w:szCs w:val="20"/>
        </w:rPr>
      </w:pPr>
    </w:p>
    <w:p w14:paraId="6C12F09B" w14:textId="501D58F6" w:rsidR="007759B2" w:rsidRPr="001C323C" w:rsidRDefault="007759B2" w:rsidP="007759B2">
      <w:pPr>
        <w:tabs>
          <w:tab w:val="left" w:pos="6300"/>
        </w:tabs>
        <w:ind w:right="-3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1EB35612" w14:textId="77777777" w:rsidR="00AE0E38" w:rsidRDefault="00AE0E38" w:rsidP="008D3223">
      <w:pPr>
        <w:ind w:right="-36"/>
        <w:jc w:val="right"/>
        <w:rPr>
          <w:rFonts w:ascii="Times New Roman" w:hAnsi="Times New Roman" w:cs="Times New Roman"/>
          <w:sz w:val="20"/>
          <w:szCs w:val="20"/>
        </w:rPr>
      </w:pPr>
    </w:p>
    <w:p w14:paraId="60F9AE5A" w14:textId="473AFF1E" w:rsidR="00AE0E38" w:rsidRDefault="007759B2" w:rsidP="007759B2">
      <w:pPr>
        <w:tabs>
          <w:tab w:val="left" w:pos="3000"/>
        </w:tabs>
        <w:ind w:right="-3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65A2AD47" w14:textId="6EEE7244" w:rsidR="00AE0E38" w:rsidRPr="00AE0E38" w:rsidRDefault="00AE0E38" w:rsidP="00224967">
      <w:pPr>
        <w:tabs>
          <w:tab w:val="left" w:pos="6300"/>
        </w:tabs>
        <w:ind w:right="-3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sectPr w:rsidR="00AE0E38" w:rsidRPr="00AE0E38" w:rsidSect="004C5EEE">
      <w:headerReference w:type="default" r:id="rId7"/>
      <w:footerReference w:type="default" r:id="rId8"/>
      <w:type w:val="continuous"/>
      <w:pgSz w:w="12240" w:h="15840" w:code="1"/>
      <w:pgMar w:top="1080" w:right="1008" w:bottom="990" w:left="1008" w:header="18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E5187" w14:textId="77777777" w:rsidR="00663809" w:rsidRPr="00B55DC0" w:rsidRDefault="00663809" w:rsidP="00B55DC0">
      <w:pPr>
        <w:pStyle w:val="Heading1"/>
        <w:rPr>
          <w:rFonts w:asciiTheme="minorHAnsi" w:eastAsiaTheme="minorHAnsi" w:hAnsiTheme="minorHAnsi" w:cstheme="minorBidi"/>
          <w:sz w:val="16"/>
          <w:szCs w:val="18"/>
        </w:rPr>
      </w:pPr>
      <w:r>
        <w:separator/>
      </w:r>
    </w:p>
  </w:endnote>
  <w:endnote w:type="continuationSeparator" w:id="0">
    <w:p w14:paraId="727C9623" w14:textId="77777777" w:rsidR="00663809" w:rsidRPr="00B55DC0" w:rsidRDefault="00663809" w:rsidP="00B55DC0">
      <w:pPr>
        <w:pStyle w:val="Heading1"/>
        <w:rPr>
          <w:rFonts w:asciiTheme="minorHAnsi" w:eastAsiaTheme="minorHAnsi" w:hAnsiTheme="minorHAnsi" w:cstheme="minorBidi"/>
          <w:sz w:val="16"/>
          <w:szCs w:val="1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DD95D" w14:textId="6FA5306C" w:rsidR="005604A6" w:rsidRPr="007759B2" w:rsidRDefault="005604A6" w:rsidP="005604A6">
    <w:pPr>
      <w:pStyle w:val="Footer"/>
      <w:jc w:val="center"/>
      <w:rPr>
        <w:rFonts w:ascii="Times New Roman" w:hAnsi="Times New Roman"/>
        <w:color w:val="FF0000"/>
        <w:sz w:val="22"/>
        <w:szCs w:val="20"/>
      </w:rPr>
    </w:pPr>
    <w:r w:rsidRPr="007759B2">
      <w:rPr>
        <w:rFonts w:ascii="Times New Roman" w:hAnsi="Times New Roman"/>
        <w:color w:val="FF0000"/>
        <w:sz w:val="22"/>
        <w:szCs w:val="20"/>
      </w:rPr>
      <w:t>Controlled Copy</w:t>
    </w:r>
  </w:p>
  <w:p w14:paraId="5F4876C3" w14:textId="3690D804" w:rsidR="009F6E74" w:rsidRDefault="008D3223" w:rsidP="009F6E74">
    <w:pPr>
      <w:pStyle w:val="Footer"/>
      <w:jc w:val="right"/>
      <w:rPr>
        <w:rFonts w:ascii="Times New Roman" w:hAnsi="Times New Roman"/>
        <w:sz w:val="14"/>
        <w:szCs w:val="16"/>
      </w:rPr>
    </w:pPr>
    <w:r w:rsidRPr="007759B2">
      <w:rPr>
        <w:rFonts w:ascii="Times New Roman" w:hAnsi="Times New Roman"/>
        <w:sz w:val="18"/>
        <w:szCs w:val="20"/>
      </w:rPr>
      <w:t>F201</w:t>
    </w:r>
    <w:r w:rsidR="009F6E74" w:rsidRPr="007759B2">
      <w:rPr>
        <w:rFonts w:ascii="Times New Roman" w:hAnsi="Times New Roman"/>
        <w:sz w:val="18"/>
        <w:szCs w:val="20"/>
      </w:rPr>
      <w:t xml:space="preserve">/REV </w:t>
    </w:r>
    <w:r w:rsidR="001F7CD2" w:rsidRPr="007759B2">
      <w:rPr>
        <w:rFonts w:ascii="Times New Roman" w:hAnsi="Times New Roman"/>
        <w:sz w:val="18"/>
        <w:szCs w:val="20"/>
      </w:rPr>
      <w:t>0</w:t>
    </w:r>
    <w:r w:rsidR="009E2DBD" w:rsidRPr="007759B2">
      <w:rPr>
        <w:rFonts w:ascii="Times New Roman" w:hAnsi="Times New Roman"/>
        <w:sz w:val="18"/>
        <w:szCs w:val="20"/>
      </w:rPr>
      <w:t>1</w:t>
    </w:r>
    <w:r w:rsidR="001F7CD2" w:rsidRPr="007759B2">
      <w:rPr>
        <w:rFonts w:ascii="Times New Roman" w:hAnsi="Times New Roman"/>
        <w:sz w:val="18"/>
        <w:szCs w:val="20"/>
      </w:rPr>
      <w:t>/0</w:t>
    </w:r>
    <w:r w:rsidR="009E2DBD" w:rsidRPr="007759B2">
      <w:rPr>
        <w:rFonts w:ascii="Times New Roman" w:hAnsi="Times New Roman"/>
        <w:sz w:val="18"/>
        <w:szCs w:val="20"/>
      </w:rPr>
      <w:t>9</w:t>
    </w:r>
    <w:r w:rsidR="001F7CD2" w:rsidRPr="007759B2">
      <w:rPr>
        <w:rFonts w:ascii="Times New Roman" w:hAnsi="Times New Roman"/>
        <w:sz w:val="18"/>
        <w:szCs w:val="20"/>
      </w:rPr>
      <w:t>.0</w:t>
    </w:r>
    <w:r w:rsidR="004D24C2" w:rsidRPr="007759B2">
      <w:rPr>
        <w:rFonts w:ascii="Times New Roman" w:hAnsi="Times New Roman"/>
        <w:sz w:val="18"/>
        <w:szCs w:val="20"/>
      </w:rPr>
      <w:t>5</w:t>
    </w:r>
    <w:r w:rsidR="001F7CD2" w:rsidRPr="007759B2">
      <w:rPr>
        <w:rFonts w:ascii="Times New Roman" w:hAnsi="Times New Roman"/>
        <w:sz w:val="18"/>
        <w:szCs w:val="20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1D007" w14:textId="77777777" w:rsidR="00663809" w:rsidRPr="00B55DC0" w:rsidRDefault="00663809" w:rsidP="00B55DC0">
      <w:pPr>
        <w:pStyle w:val="Heading1"/>
        <w:rPr>
          <w:rFonts w:asciiTheme="minorHAnsi" w:eastAsiaTheme="minorHAnsi" w:hAnsiTheme="minorHAnsi" w:cstheme="minorBidi"/>
          <w:sz w:val="16"/>
          <w:szCs w:val="18"/>
        </w:rPr>
      </w:pPr>
      <w:r>
        <w:separator/>
      </w:r>
    </w:p>
  </w:footnote>
  <w:footnote w:type="continuationSeparator" w:id="0">
    <w:p w14:paraId="7EDE5F7A" w14:textId="77777777" w:rsidR="00663809" w:rsidRPr="00B55DC0" w:rsidRDefault="00663809" w:rsidP="00B55DC0">
      <w:pPr>
        <w:pStyle w:val="Heading1"/>
        <w:rPr>
          <w:rFonts w:asciiTheme="minorHAnsi" w:eastAsiaTheme="minorHAnsi" w:hAnsiTheme="minorHAnsi" w:cstheme="minorBidi"/>
          <w:sz w:val="16"/>
          <w:szCs w:val="1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F0FF6" w14:textId="77777777" w:rsidR="00911004" w:rsidRPr="00014E55" w:rsidRDefault="004C5EEE" w:rsidP="004C5EEE">
    <w:pPr>
      <w:pStyle w:val="Header"/>
      <w:jc w:val="center"/>
      <w:rPr>
        <w:rFonts w:ascii="Times New Roman" w:hAnsi="Times New Roman"/>
        <w:sz w:val="8"/>
      </w:rPr>
    </w:pPr>
    <w:r w:rsidRPr="004C5EEE">
      <w:rPr>
        <w:rFonts w:ascii="Times New Roman" w:hAnsi="Times New Roman"/>
        <w:noProof/>
        <w:sz w:val="2"/>
        <w:lang w:bidi="ta-IN"/>
      </w:rPr>
      <w:drawing>
        <wp:inline distT="0" distB="0" distL="0" distR="0" wp14:anchorId="51CEA8ED" wp14:editId="5850D3E4">
          <wp:extent cx="3057525" cy="466725"/>
          <wp:effectExtent l="0" t="0" r="9525" b="9525"/>
          <wp:docPr id="1" name="Picture 1" descr="logo_new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5471" cy="467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1004">
      <w:rPr>
        <w:rFonts w:ascii="Times New Roman" w:hAnsi="Times New Roman"/>
        <w:sz w:val="2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43D9"/>
    <w:multiLevelType w:val="hybridMultilevel"/>
    <w:tmpl w:val="97D08DF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0813C5"/>
    <w:multiLevelType w:val="hybridMultilevel"/>
    <w:tmpl w:val="35ECF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43A13"/>
    <w:multiLevelType w:val="hybridMultilevel"/>
    <w:tmpl w:val="27AE82AC"/>
    <w:lvl w:ilvl="0" w:tplc="1F9E3C6A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cs="Arial"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574D2"/>
    <w:multiLevelType w:val="hybridMultilevel"/>
    <w:tmpl w:val="D848C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115ED"/>
    <w:multiLevelType w:val="hybridMultilevel"/>
    <w:tmpl w:val="901ABC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C0998"/>
    <w:multiLevelType w:val="hybridMultilevel"/>
    <w:tmpl w:val="B71A039C"/>
    <w:lvl w:ilvl="0" w:tplc="D12ABD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B5D"/>
    <w:rsid w:val="000145A5"/>
    <w:rsid w:val="00014E55"/>
    <w:rsid w:val="000300F5"/>
    <w:rsid w:val="00043514"/>
    <w:rsid w:val="00091C45"/>
    <w:rsid w:val="000A67EB"/>
    <w:rsid w:val="000C053C"/>
    <w:rsid w:val="000D266B"/>
    <w:rsid w:val="000D3194"/>
    <w:rsid w:val="000F10B0"/>
    <w:rsid w:val="00100A9C"/>
    <w:rsid w:val="00101CD9"/>
    <w:rsid w:val="0011582E"/>
    <w:rsid w:val="00127C38"/>
    <w:rsid w:val="001421BF"/>
    <w:rsid w:val="00161AEC"/>
    <w:rsid w:val="00164F4B"/>
    <w:rsid w:val="00170F92"/>
    <w:rsid w:val="00180138"/>
    <w:rsid w:val="00193E75"/>
    <w:rsid w:val="001C323C"/>
    <w:rsid w:val="001C736F"/>
    <w:rsid w:val="001F7CD2"/>
    <w:rsid w:val="00206C2E"/>
    <w:rsid w:val="002072D2"/>
    <w:rsid w:val="00207926"/>
    <w:rsid w:val="002138F0"/>
    <w:rsid w:val="00224967"/>
    <w:rsid w:val="002349BA"/>
    <w:rsid w:val="00255E3F"/>
    <w:rsid w:val="0026629F"/>
    <w:rsid w:val="0028656B"/>
    <w:rsid w:val="0029774E"/>
    <w:rsid w:val="002A18BC"/>
    <w:rsid w:val="002A4EAE"/>
    <w:rsid w:val="002B1812"/>
    <w:rsid w:val="002F3CD7"/>
    <w:rsid w:val="0030595C"/>
    <w:rsid w:val="00355E68"/>
    <w:rsid w:val="003830F6"/>
    <w:rsid w:val="003A0D91"/>
    <w:rsid w:val="003B5667"/>
    <w:rsid w:val="003D615E"/>
    <w:rsid w:val="003D7147"/>
    <w:rsid w:val="003E2EAC"/>
    <w:rsid w:val="003F0449"/>
    <w:rsid w:val="003F4FFB"/>
    <w:rsid w:val="003F7BA4"/>
    <w:rsid w:val="003F7E01"/>
    <w:rsid w:val="00406326"/>
    <w:rsid w:val="00417272"/>
    <w:rsid w:val="004551D1"/>
    <w:rsid w:val="00456620"/>
    <w:rsid w:val="00457847"/>
    <w:rsid w:val="00495E0E"/>
    <w:rsid w:val="004960CC"/>
    <w:rsid w:val="004A120F"/>
    <w:rsid w:val="004B2FEE"/>
    <w:rsid w:val="004C5EEE"/>
    <w:rsid w:val="004D24C2"/>
    <w:rsid w:val="004E4D69"/>
    <w:rsid w:val="004E7199"/>
    <w:rsid w:val="005052C5"/>
    <w:rsid w:val="00506EF1"/>
    <w:rsid w:val="00531002"/>
    <w:rsid w:val="00532213"/>
    <w:rsid w:val="005356DD"/>
    <w:rsid w:val="00553B6C"/>
    <w:rsid w:val="005604A6"/>
    <w:rsid w:val="00564638"/>
    <w:rsid w:val="005D50B7"/>
    <w:rsid w:val="005F370E"/>
    <w:rsid w:val="00612C62"/>
    <w:rsid w:val="006217DD"/>
    <w:rsid w:val="00645556"/>
    <w:rsid w:val="00655D4A"/>
    <w:rsid w:val="00663809"/>
    <w:rsid w:val="00692553"/>
    <w:rsid w:val="006A1418"/>
    <w:rsid w:val="006C19DD"/>
    <w:rsid w:val="006D2287"/>
    <w:rsid w:val="006F58C6"/>
    <w:rsid w:val="007077BB"/>
    <w:rsid w:val="007355E1"/>
    <w:rsid w:val="0074774B"/>
    <w:rsid w:val="007554A1"/>
    <w:rsid w:val="00757D4F"/>
    <w:rsid w:val="007759B2"/>
    <w:rsid w:val="007B5CAF"/>
    <w:rsid w:val="007C174F"/>
    <w:rsid w:val="007D3C12"/>
    <w:rsid w:val="007E0BDA"/>
    <w:rsid w:val="007F7BCB"/>
    <w:rsid w:val="0081041B"/>
    <w:rsid w:val="008127C6"/>
    <w:rsid w:val="00822051"/>
    <w:rsid w:val="0085168B"/>
    <w:rsid w:val="0086530F"/>
    <w:rsid w:val="008A6DAA"/>
    <w:rsid w:val="008B667C"/>
    <w:rsid w:val="008D3223"/>
    <w:rsid w:val="008E3338"/>
    <w:rsid w:val="008F49C0"/>
    <w:rsid w:val="009000CE"/>
    <w:rsid w:val="0091031B"/>
    <w:rsid w:val="00911004"/>
    <w:rsid w:val="0093116A"/>
    <w:rsid w:val="009436EC"/>
    <w:rsid w:val="0095248A"/>
    <w:rsid w:val="009674B7"/>
    <w:rsid w:val="00975155"/>
    <w:rsid w:val="00987202"/>
    <w:rsid w:val="00997A0E"/>
    <w:rsid w:val="009A7F31"/>
    <w:rsid w:val="009C0B63"/>
    <w:rsid w:val="009C5672"/>
    <w:rsid w:val="009D3770"/>
    <w:rsid w:val="009E2CD8"/>
    <w:rsid w:val="009E2DBD"/>
    <w:rsid w:val="009F6E74"/>
    <w:rsid w:val="00A041DF"/>
    <w:rsid w:val="00A07FD7"/>
    <w:rsid w:val="00A11647"/>
    <w:rsid w:val="00A23A7A"/>
    <w:rsid w:val="00A35153"/>
    <w:rsid w:val="00A42EED"/>
    <w:rsid w:val="00A430E1"/>
    <w:rsid w:val="00A437A7"/>
    <w:rsid w:val="00A44EB3"/>
    <w:rsid w:val="00A54A6D"/>
    <w:rsid w:val="00A66E3D"/>
    <w:rsid w:val="00A717B9"/>
    <w:rsid w:val="00A7463E"/>
    <w:rsid w:val="00A85AA5"/>
    <w:rsid w:val="00A96811"/>
    <w:rsid w:val="00AA4FF5"/>
    <w:rsid w:val="00AD5069"/>
    <w:rsid w:val="00AE0E38"/>
    <w:rsid w:val="00AE2A18"/>
    <w:rsid w:val="00AE3851"/>
    <w:rsid w:val="00AE62FB"/>
    <w:rsid w:val="00B04C88"/>
    <w:rsid w:val="00B20F6B"/>
    <w:rsid w:val="00B372DE"/>
    <w:rsid w:val="00B55DC0"/>
    <w:rsid w:val="00B6272A"/>
    <w:rsid w:val="00B7081C"/>
    <w:rsid w:val="00B718F5"/>
    <w:rsid w:val="00B750F9"/>
    <w:rsid w:val="00B8076A"/>
    <w:rsid w:val="00B84015"/>
    <w:rsid w:val="00B96D38"/>
    <w:rsid w:val="00BB5323"/>
    <w:rsid w:val="00BC490C"/>
    <w:rsid w:val="00BD4F02"/>
    <w:rsid w:val="00C14CE5"/>
    <w:rsid w:val="00C166AB"/>
    <w:rsid w:val="00C1783A"/>
    <w:rsid w:val="00C46BC8"/>
    <w:rsid w:val="00C72988"/>
    <w:rsid w:val="00C837D6"/>
    <w:rsid w:val="00CA065B"/>
    <w:rsid w:val="00CB3760"/>
    <w:rsid w:val="00CB5F21"/>
    <w:rsid w:val="00CE17DA"/>
    <w:rsid w:val="00CE346F"/>
    <w:rsid w:val="00CE6342"/>
    <w:rsid w:val="00CE6660"/>
    <w:rsid w:val="00D03DB5"/>
    <w:rsid w:val="00D11034"/>
    <w:rsid w:val="00D621F4"/>
    <w:rsid w:val="00D731DC"/>
    <w:rsid w:val="00D93963"/>
    <w:rsid w:val="00D9790F"/>
    <w:rsid w:val="00DB18AB"/>
    <w:rsid w:val="00DB71ED"/>
    <w:rsid w:val="00DB7C59"/>
    <w:rsid w:val="00DD19B9"/>
    <w:rsid w:val="00DD529D"/>
    <w:rsid w:val="00E43BAB"/>
    <w:rsid w:val="00E4591C"/>
    <w:rsid w:val="00E60E43"/>
    <w:rsid w:val="00E633C6"/>
    <w:rsid w:val="00E71DBA"/>
    <w:rsid w:val="00E73E0D"/>
    <w:rsid w:val="00E90704"/>
    <w:rsid w:val="00E925DA"/>
    <w:rsid w:val="00EA2581"/>
    <w:rsid w:val="00EC69F7"/>
    <w:rsid w:val="00ED4B5D"/>
    <w:rsid w:val="00ED79FB"/>
    <w:rsid w:val="00F02B51"/>
    <w:rsid w:val="00F10D18"/>
    <w:rsid w:val="00F315B4"/>
    <w:rsid w:val="00F436CB"/>
    <w:rsid w:val="00F966F9"/>
    <w:rsid w:val="00FB14BE"/>
    <w:rsid w:val="00FC6E72"/>
    <w:rsid w:val="00FC7225"/>
    <w:rsid w:val="00FD3291"/>
    <w:rsid w:val="00FE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8F5E23"/>
  <w15:docId w15:val="{8A0685F8-D6B4-4E70-B89F-345333787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51D1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Heading1">
    <w:name w:val="heading 1"/>
    <w:basedOn w:val="Normal"/>
    <w:next w:val="Normal"/>
    <w:qFormat/>
    <w:rsid w:val="00E43BAB"/>
    <w:pPr>
      <w:outlineLvl w:val="0"/>
    </w:pPr>
    <w:rPr>
      <w:rFonts w:ascii="Tahoma" w:eastAsia="Times New Roman" w:hAnsi="Tahoma" w:cs="Times New Roman"/>
      <w:color w:val="auto"/>
      <w:spacing w:val="4"/>
      <w:sz w:val="40"/>
      <w:szCs w:val="40"/>
    </w:rPr>
  </w:style>
  <w:style w:type="paragraph" w:styleId="Heading2">
    <w:name w:val="heading 2"/>
    <w:basedOn w:val="Heading1"/>
    <w:next w:val="Normal"/>
    <w:qFormat/>
    <w:rsid w:val="00AE3851"/>
    <w:pPr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43BAB"/>
    <w:pPr>
      <w:outlineLvl w:val="2"/>
    </w:pPr>
    <w:rPr>
      <w:caps/>
      <w:color w:val="999999"/>
      <w:sz w:val="32"/>
    </w:rPr>
  </w:style>
  <w:style w:type="paragraph" w:styleId="Heading4">
    <w:name w:val="heading 4"/>
    <w:basedOn w:val="Normal"/>
    <w:next w:val="Normal"/>
    <w:qFormat/>
    <w:rsid w:val="00456620"/>
    <w:pPr>
      <w:framePr w:hSpace="187" w:wrap="around" w:vAnchor="page" w:hAnchor="page" w:xAlign="center" w:y="1441"/>
      <w:suppressOverlap/>
      <w:outlineLvl w:val="3"/>
    </w:pPr>
    <w:rPr>
      <w:rFonts w:ascii="Tahoma" w:eastAsia="Times New Roman" w:hAnsi="Tahoma" w:cs="Times New Roman"/>
      <w:caps/>
      <w:color w:val="auto"/>
      <w:spacing w:val="4"/>
      <w:sz w:val="16"/>
      <w:szCs w:val="16"/>
    </w:rPr>
  </w:style>
  <w:style w:type="paragraph" w:styleId="Heading5">
    <w:name w:val="heading 5"/>
    <w:basedOn w:val="Normal"/>
    <w:next w:val="Normal"/>
    <w:qFormat/>
    <w:rsid w:val="00456620"/>
    <w:pPr>
      <w:jc w:val="right"/>
      <w:outlineLvl w:val="4"/>
    </w:pPr>
    <w:rPr>
      <w:rFonts w:ascii="Tahoma" w:eastAsia="Times New Roman" w:hAnsi="Tahoma" w:cs="Times New Roman"/>
      <w:caps/>
      <w:color w:val="auto"/>
      <w:spacing w:val="4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lCapsHeading">
    <w:name w:val="All Caps Heading"/>
    <w:basedOn w:val="Normal"/>
    <w:rsid w:val="00CB3760"/>
    <w:rPr>
      <w:rFonts w:ascii="Tahoma" w:eastAsia="Times New Roman" w:hAnsi="Tahoma" w:cs="Times New Roman"/>
      <w:b/>
      <w:caps/>
      <w:color w:val="808080"/>
      <w:spacing w:val="4"/>
      <w:sz w:val="14"/>
      <w:szCs w:val="16"/>
    </w:rPr>
  </w:style>
  <w:style w:type="paragraph" w:styleId="BalloonText">
    <w:name w:val="Balloon Text"/>
    <w:basedOn w:val="Normal"/>
    <w:semiHidden/>
    <w:rsid w:val="00CB3760"/>
    <w:rPr>
      <w:rFonts w:ascii="Tahoma" w:eastAsia="Times New Roman" w:hAnsi="Tahoma" w:cs="Tahoma"/>
      <w:color w:val="auto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2072D2"/>
    <w:pPr>
      <w:ind w:left="720"/>
      <w:contextualSpacing/>
    </w:pPr>
    <w:rPr>
      <w:rFonts w:ascii="Tahoma" w:eastAsia="Times New Roman" w:hAnsi="Tahoma" w:cs="Times New Roman"/>
      <w:color w:val="auto"/>
      <w:spacing w:val="4"/>
      <w:sz w:val="16"/>
      <w:szCs w:val="18"/>
    </w:rPr>
  </w:style>
  <w:style w:type="table" w:styleId="TableGrid">
    <w:name w:val="Table Grid"/>
    <w:basedOn w:val="TableNormal"/>
    <w:rsid w:val="000F10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B55DC0"/>
    <w:pPr>
      <w:tabs>
        <w:tab w:val="center" w:pos="4680"/>
        <w:tab w:val="right" w:pos="9360"/>
      </w:tabs>
    </w:pPr>
    <w:rPr>
      <w:rFonts w:ascii="Tahoma" w:eastAsia="Times New Roman" w:hAnsi="Tahoma" w:cs="Times New Roman"/>
      <w:color w:val="auto"/>
      <w:spacing w:val="4"/>
      <w:sz w:val="16"/>
      <w:szCs w:val="18"/>
    </w:rPr>
  </w:style>
  <w:style w:type="character" w:customStyle="1" w:styleId="HeaderChar">
    <w:name w:val="Header Char"/>
    <w:basedOn w:val="DefaultParagraphFont"/>
    <w:link w:val="Header"/>
    <w:rsid w:val="00B55DC0"/>
    <w:rPr>
      <w:rFonts w:ascii="Tahoma" w:hAnsi="Tahoma"/>
      <w:spacing w:val="4"/>
      <w:sz w:val="16"/>
      <w:szCs w:val="18"/>
    </w:rPr>
  </w:style>
  <w:style w:type="paragraph" w:styleId="Footer">
    <w:name w:val="footer"/>
    <w:basedOn w:val="Normal"/>
    <w:link w:val="FooterChar"/>
    <w:rsid w:val="00B55DC0"/>
    <w:pPr>
      <w:tabs>
        <w:tab w:val="center" w:pos="4680"/>
        <w:tab w:val="right" w:pos="9360"/>
      </w:tabs>
    </w:pPr>
    <w:rPr>
      <w:rFonts w:ascii="Tahoma" w:eastAsia="Times New Roman" w:hAnsi="Tahoma" w:cs="Times New Roman"/>
      <w:color w:val="auto"/>
      <w:spacing w:val="4"/>
      <w:sz w:val="16"/>
      <w:szCs w:val="18"/>
    </w:rPr>
  </w:style>
  <w:style w:type="character" w:customStyle="1" w:styleId="FooterChar">
    <w:name w:val="Footer Char"/>
    <w:basedOn w:val="DefaultParagraphFont"/>
    <w:link w:val="Footer"/>
    <w:rsid w:val="00B55DC0"/>
    <w:rPr>
      <w:rFonts w:ascii="Tahoma" w:hAnsi="Tahoma"/>
      <w:spacing w:val="4"/>
      <w:sz w:val="16"/>
      <w:szCs w:val="18"/>
    </w:rPr>
  </w:style>
  <w:style w:type="character" w:customStyle="1" w:styleId="Bodytext4">
    <w:name w:val="Body text (4)_"/>
    <w:basedOn w:val="DefaultParagraphFont"/>
    <w:link w:val="Bodytext41"/>
    <w:uiPriority w:val="99"/>
    <w:locked/>
    <w:rsid w:val="004551D1"/>
    <w:rPr>
      <w:rFonts w:ascii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Bodytext13">
    <w:name w:val="Body text (13)_"/>
    <w:basedOn w:val="DefaultParagraphFont"/>
    <w:link w:val="Bodytext131"/>
    <w:uiPriority w:val="99"/>
    <w:locked/>
    <w:rsid w:val="004551D1"/>
    <w:rPr>
      <w:rFonts w:ascii="Book Antiqua" w:hAnsi="Book Antiqua" w:cs="Book Antiqua"/>
      <w:sz w:val="8"/>
      <w:szCs w:val="8"/>
      <w:shd w:val="clear" w:color="auto" w:fill="FFFFFF"/>
    </w:rPr>
  </w:style>
  <w:style w:type="character" w:customStyle="1" w:styleId="Bodytext427">
    <w:name w:val="Body text (4)27"/>
    <w:basedOn w:val="Bodytext4"/>
    <w:uiPriority w:val="99"/>
    <w:rsid w:val="004551D1"/>
    <w:rPr>
      <w:rFonts w:ascii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Bodytext206">
    <w:name w:val="Body text (206)_"/>
    <w:basedOn w:val="DefaultParagraphFont"/>
    <w:link w:val="Bodytext2061"/>
    <w:uiPriority w:val="99"/>
    <w:locked/>
    <w:rsid w:val="004551D1"/>
    <w:rPr>
      <w:rFonts w:ascii="Arial" w:hAnsi="Arial" w:cs="Arial"/>
      <w:b/>
      <w:bCs/>
      <w:shd w:val="clear" w:color="auto" w:fill="FFFFFF"/>
    </w:rPr>
  </w:style>
  <w:style w:type="character" w:customStyle="1" w:styleId="Bodytext216">
    <w:name w:val="Body text (216)_"/>
    <w:basedOn w:val="DefaultParagraphFont"/>
    <w:link w:val="Bodytext2161"/>
    <w:uiPriority w:val="99"/>
    <w:locked/>
    <w:rsid w:val="004551D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Bodytext2169">
    <w:name w:val="Body text (216)9"/>
    <w:basedOn w:val="Bodytext216"/>
    <w:uiPriority w:val="99"/>
    <w:rsid w:val="004551D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Bodytext2067">
    <w:name w:val="Body text (206)7"/>
    <w:basedOn w:val="Bodytext206"/>
    <w:uiPriority w:val="99"/>
    <w:rsid w:val="004551D1"/>
    <w:rPr>
      <w:rFonts w:ascii="Arial" w:hAnsi="Arial" w:cs="Arial"/>
      <w:b/>
      <w:bCs/>
      <w:shd w:val="clear" w:color="auto" w:fill="FFFFFF"/>
    </w:rPr>
  </w:style>
  <w:style w:type="character" w:customStyle="1" w:styleId="Bodytext1356">
    <w:name w:val="Body text (13)56"/>
    <w:basedOn w:val="Bodytext13"/>
    <w:uiPriority w:val="99"/>
    <w:rsid w:val="004551D1"/>
    <w:rPr>
      <w:rFonts w:ascii="Book Antiqua" w:hAnsi="Book Antiqua" w:cs="Book Antiqua"/>
      <w:noProof/>
      <w:spacing w:val="0"/>
      <w:sz w:val="8"/>
      <w:szCs w:val="8"/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4551D1"/>
    <w:pPr>
      <w:shd w:val="clear" w:color="auto" w:fill="FFFFFF"/>
      <w:spacing w:before="540" w:after="60" w:line="240" w:lineRule="atLeast"/>
      <w:ind w:hanging="600"/>
      <w:jc w:val="center"/>
    </w:pPr>
    <w:rPr>
      <w:rFonts w:ascii="Book Antiqua" w:eastAsia="Times New Roman" w:hAnsi="Book Antiqua" w:cs="Book Antiqua"/>
      <w:b/>
      <w:bCs/>
      <w:color w:val="auto"/>
      <w:sz w:val="23"/>
      <w:szCs w:val="23"/>
    </w:rPr>
  </w:style>
  <w:style w:type="paragraph" w:customStyle="1" w:styleId="Bodytext131">
    <w:name w:val="Body text (13)1"/>
    <w:basedOn w:val="Normal"/>
    <w:link w:val="Bodytext13"/>
    <w:uiPriority w:val="99"/>
    <w:rsid w:val="004551D1"/>
    <w:pPr>
      <w:shd w:val="clear" w:color="auto" w:fill="FFFFFF"/>
      <w:spacing w:line="240" w:lineRule="atLeast"/>
    </w:pPr>
    <w:rPr>
      <w:rFonts w:ascii="Book Antiqua" w:eastAsia="Times New Roman" w:hAnsi="Book Antiqua" w:cs="Book Antiqua"/>
      <w:color w:val="auto"/>
      <w:sz w:val="8"/>
      <w:szCs w:val="8"/>
    </w:rPr>
  </w:style>
  <w:style w:type="paragraph" w:customStyle="1" w:styleId="Bodytext2061">
    <w:name w:val="Body text (206)1"/>
    <w:basedOn w:val="Normal"/>
    <w:link w:val="Bodytext206"/>
    <w:uiPriority w:val="99"/>
    <w:rsid w:val="004551D1"/>
    <w:pPr>
      <w:shd w:val="clear" w:color="auto" w:fill="FFFFFF"/>
      <w:spacing w:line="240" w:lineRule="atLeast"/>
      <w:ind w:hanging="540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Bodytext2161">
    <w:name w:val="Body text (216)1"/>
    <w:basedOn w:val="Normal"/>
    <w:link w:val="Bodytext216"/>
    <w:uiPriority w:val="99"/>
    <w:rsid w:val="004551D1"/>
    <w:pPr>
      <w:shd w:val="clear" w:color="auto" w:fill="FFFFFF"/>
      <w:spacing w:line="240" w:lineRule="atLeast"/>
      <w:ind w:hanging="540"/>
    </w:pPr>
    <w:rPr>
      <w:rFonts w:ascii="Arial" w:eastAsia="Times New Roman" w:hAnsi="Arial" w:cs="Arial"/>
      <w:b/>
      <w:bCs/>
      <w:color w:val="auto"/>
      <w:sz w:val="19"/>
      <w:szCs w:val="19"/>
    </w:rPr>
  </w:style>
  <w:style w:type="character" w:customStyle="1" w:styleId="Bodytext286">
    <w:name w:val="Body text (286)_"/>
    <w:basedOn w:val="DefaultParagraphFont"/>
    <w:link w:val="Bodytext2861"/>
    <w:uiPriority w:val="99"/>
    <w:locked/>
    <w:rsid w:val="004551D1"/>
    <w:rPr>
      <w:rFonts w:ascii="Book Antiqua" w:hAnsi="Book Antiqua" w:cs="Book Antiqua"/>
      <w:sz w:val="28"/>
      <w:szCs w:val="28"/>
      <w:shd w:val="clear" w:color="auto" w:fill="FFFFFF"/>
    </w:rPr>
  </w:style>
  <w:style w:type="paragraph" w:customStyle="1" w:styleId="Bodytext2861">
    <w:name w:val="Body text (286)1"/>
    <w:basedOn w:val="Normal"/>
    <w:link w:val="Bodytext286"/>
    <w:uiPriority w:val="99"/>
    <w:rsid w:val="004551D1"/>
    <w:pPr>
      <w:shd w:val="clear" w:color="auto" w:fill="FFFFFF"/>
      <w:spacing w:before="180" w:after="180" w:line="240" w:lineRule="atLeast"/>
    </w:pPr>
    <w:rPr>
      <w:rFonts w:ascii="Book Antiqua" w:eastAsia="Times New Roman" w:hAnsi="Book Antiqua" w:cs="Book Antiqua"/>
      <w:color w:val="auto"/>
      <w:sz w:val="28"/>
      <w:szCs w:val="28"/>
    </w:rPr>
  </w:style>
  <w:style w:type="character" w:customStyle="1" w:styleId="Bodytext294">
    <w:name w:val="Body text (294)_"/>
    <w:basedOn w:val="DefaultParagraphFont"/>
    <w:link w:val="Bodytext2940"/>
    <w:uiPriority w:val="99"/>
    <w:locked/>
    <w:rsid w:val="008D3223"/>
    <w:rPr>
      <w:rFonts w:ascii="Tahoma" w:hAnsi="Tahoma" w:cs="Tahoma"/>
      <w:b/>
      <w:bCs/>
      <w:shd w:val="clear" w:color="auto" w:fill="FFFFFF"/>
    </w:rPr>
  </w:style>
  <w:style w:type="character" w:customStyle="1" w:styleId="Bodytext303">
    <w:name w:val="Body text (303)_"/>
    <w:basedOn w:val="DefaultParagraphFont"/>
    <w:link w:val="Bodytext3030"/>
    <w:uiPriority w:val="99"/>
    <w:locked/>
    <w:rsid w:val="008D3223"/>
    <w:rPr>
      <w:rFonts w:ascii="Tahoma" w:hAnsi="Tahoma" w:cs="Tahoma"/>
      <w:b/>
      <w:bCs/>
      <w:sz w:val="16"/>
      <w:szCs w:val="16"/>
      <w:shd w:val="clear" w:color="auto" w:fill="FFFFFF"/>
    </w:rPr>
  </w:style>
  <w:style w:type="character" w:customStyle="1" w:styleId="Bodytext304">
    <w:name w:val="Body text (304)_"/>
    <w:basedOn w:val="DefaultParagraphFont"/>
    <w:link w:val="Bodytext3040"/>
    <w:uiPriority w:val="99"/>
    <w:locked/>
    <w:rsid w:val="008D3223"/>
    <w:rPr>
      <w:rFonts w:ascii="Tahoma" w:hAnsi="Tahoma" w:cs="Tahoma"/>
      <w:b/>
      <w:bCs/>
      <w:sz w:val="11"/>
      <w:szCs w:val="11"/>
      <w:shd w:val="clear" w:color="auto" w:fill="FFFFFF"/>
    </w:rPr>
  </w:style>
  <w:style w:type="paragraph" w:customStyle="1" w:styleId="Bodytext2940">
    <w:name w:val="Body text (294)"/>
    <w:basedOn w:val="Normal"/>
    <w:link w:val="Bodytext294"/>
    <w:uiPriority w:val="99"/>
    <w:rsid w:val="008D3223"/>
    <w:pPr>
      <w:shd w:val="clear" w:color="auto" w:fill="FFFFFF"/>
      <w:spacing w:before="720" w:line="240" w:lineRule="atLeast"/>
    </w:pPr>
    <w:rPr>
      <w:rFonts w:ascii="Tahoma" w:eastAsia="Times New Roman" w:hAnsi="Tahoma" w:cs="Tahoma"/>
      <w:b/>
      <w:bCs/>
      <w:color w:val="auto"/>
      <w:sz w:val="20"/>
      <w:szCs w:val="20"/>
    </w:rPr>
  </w:style>
  <w:style w:type="paragraph" w:customStyle="1" w:styleId="Bodytext3030">
    <w:name w:val="Body text (303)"/>
    <w:basedOn w:val="Normal"/>
    <w:link w:val="Bodytext303"/>
    <w:uiPriority w:val="99"/>
    <w:rsid w:val="008D3223"/>
    <w:pPr>
      <w:shd w:val="clear" w:color="auto" w:fill="FFFFFF"/>
      <w:spacing w:line="240" w:lineRule="atLeast"/>
    </w:pPr>
    <w:rPr>
      <w:rFonts w:ascii="Tahoma" w:eastAsia="Times New Roman" w:hAnsi="Tahoma" w:cs="Tahoma"/>
      <w:b/>
      <w:bCs/>
      <w:color w:val="auto"/>
      <w:sz w:val="16"/>
      <w:szCs w:val="16"/>
    </w:rPr>
  </w:style>
  <w:style w:type="paragraph" w:customStyle="1" w:styleId="Bodytext3040">
    <w:name w:val="Body text (304)"/>
    <w:basedOn w:val="Normal"/>
    <w:link w:val="Bodytext304"/>
    <w:uiPriority w:val="99"/>
    <w:rsid w:val="008D3223"/>
    <w:pPr>
      <w:shd w:val="clear" w:color="auto" w:fill="FFFFFF"/>
      <w:spacing w:line="240" w:lineRule="atLeast"/>
    </w:pPr>
    <w:rPr>
      <w:rFonts w:ascii="Tahoma" w:eastAsia="Times New Roman" w:hAnsi="Tahoma" w:cs="Tahoma"/>
      <w:b/>
      <w:bCs/>
      <w:color w:val="auto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3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O%20Documents\Final%20Documents\Forms%20Final\QM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QMS Template</Template>
  <TotalTime>33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KRISHNAKUMAR S K</cp:lastModifiedBy>
  <cp:revision>16</cp:revision>
  <cp:lastPrinted>2019-05-13T09:41:00Z</cp:lastPrinted>
  <dcterms:created xsi:type="dcterms:W3CDTF">2019-07-22T08:22:00Z</dcterms:created>
  <dcterms:modified xsi:type="dcterms:W3CDTF">2019-07-22T09:00:00Z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TC010184111033</vt:lpwstr>
  </property>
</Properties>
</file>